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BDEDE" w14:textId="77777777" w:rsidR="00F77CBC" w:rsidRDefault="00F77CBC" w:rsidP="00021DC9">
      <w:pPr>
        <w:spacing w:before="120"/>
        <w:rPr>
          <w:rFonts w:ascii="Dosis-Light" w:hAnsi="Dosis-Light"/>
        </w:rPr>
      </w:pPr>
    </w:p>
    <w:p w14:paraId="16A8EB07" w14:textId="77777777" w:rsidR="00833229" w:rsidRDefault="00833229" w:rsidP="00833229">
      <w:pPr>
        <w:rPr>
          <w:b/>
          <w:bCs/>
        </w:rPr>
      </w:pPr>
      <w:r>
        <w:rPr>
          <w:b/>
          <w:bCs/>
        </w:rPr>
        <w:t>G</w:t>
      </w:r>
      <w:r w:rsidRPr="006930DF">
        <w:rPr>
          <w:b/>
          <w:bCs/>
        </w:rPr>
        <w:t xml:space="preserve">emeinsam für Ausbildung. </w:t>
      </w:r>
    </w:p>
    <w:p w14:paraId="694D18F3" w14:textId="77777777" w:rsidR="00833229" w:rsidRDefault="00833229" w:rsidP="00833229">
      <w:pPr>
        <w:rPr>
          <w:b/>
          <w:bCs/>
        </w:rPr>
      </w:pPr>
      <w:r w:rsidRPr="006930DF">
        <w:rPr>
          <w:b/>
          <w:bCs/>
        </w:rPr>
        <w:t>Gemeinsam für unsere Region.</w:t>
      </w:r>
    </w:p>
    <w:p w14:paraId="4DC2FEF7" w14:textId="77777777" w:rsidR="00833229" w:rsidRDefault="00833229" w:rsidP="00833229">
      <w:pPr>
        <w:rPr>
          <w:b/>
          <w:bCs/>
        </w:rPr>
      </w:pPr>
    </w:p>
    <w:p w14:paraId="4CBC17A8" w14:textId="77777777" w:rsidR="00833229" w:rsidRDefault="00833229" w:rsidP="00833229">
      <w:pPr>
        <w:rPr>
          <w:b/>
          <w:bCs/>
        </w:rPr>
      </w:pPr>
    </w:p>
    <w:p w14:paraId="66E45E46" w14:textId="77777777" w:rsidR="00833229" w:rsidRDefault="00833229" w:rsidP="00833229">
      <w:pPr>
        <w:rPr>
          <w:b/>
          <w:bCs/>
        </w:rPr>
      </w:pPr>
    </w:p>
    <w:p w14:paraId="62017FE4" w14:textId="77777777" w:rsidR="00833229" w:rsidRDefault="00833229" w:rsidP="00833229">
      <w:pPr>
        <w:rPr>
          <w:b/>
          <w:bCs/>
        </w:rPr>
      </w:pPr>
    </w:p>
    <w:p w14:paraId="6E942D36" w14:textId="77777777" w:rsidR="00833229" w:rsidRPr="00D70160" w:rsidRDefault="00833229" w:rsidP="00833229">
      <w:pPr>
        <w:rPr>
          <w:b/>
          <w:bCs/>
        </w:rPr>
      </w:pPr>
      <w:r w:rsidRPr="00D70160">
        <w:rPr>
          <w:b/>
          <w:bCs/>
        </w:rPr>
        <w:t>Was haben Sie als Unternehmen von einer Mitgliedschaft in unserem Verein?</w:t>
      </w:r>
    </w:p>
    <w:p w14:paraId="45975339" w14:textId="77777777" w:rsidR="00833229" w:rsidRPr="00D70160" w:rsidRDefault="00833229" w:rsidP="00833229"/>
    <w:p w14:paraId="59608D0B" w14:textId="77777777" w:rsidR="00833229" w:rsidRDefault="00833229" w:rsidP="00833229"/>
    <w:p w14:paraId="680FC8F1" w14:textId="77777777" w:rsidR="00833229" w:rsidRDefault="00833229" w:rsidP="00833229">
      <w:r w:rsidRPr="00D70160">
        <w:t>Als Mitglied der Ausbildungsregion Osnabrück können Sie:</w:t>
      </w:r>
    </w:p>
    <w:p w14:paraId="409CBF9C" w14:textId="77777777" w:rsidR="00833229" w:rsidRDefault="00833229" w:rsidP="00833229"/>
    <w:p w14:paraId="586F9964" w14:textId="77777777" w:rsidR="00833229" w:rsidRPr="00D70160" w:rsidRDefault="00833229" w:rsidP="00833229"/>
    <w:p w14:paraId="4C5C6360" w14:textId="77777777" w:rsidR="00833229" w:rsidRDefault="00833229" w:rsidP="00833229">
      <w:pPr>
        <w:numPr>
          <w:ilvl w:val="0"/>
          <w:numId w:val="5"/>
        </w:numPr>
      </w:pPr>
      <w:r w:rsidRPr="00D70160">
        <w:t>Kontakte knüpfen und Netzwerke erweitern: Sie</w:t>
      </w:r>
      <w:r>
        <w:t xml:space="preserve"> treffen</w:t>
      </w:r>
      <w:r w:rsidRPr="00D70160">
        <w:t xml:space="preserve"> Unternehmen, Schulen, Bildungsträger, Arbeitsmarktakteure und weitere Partner aus der Region.</w:t>
      </w:r>
    </w:p>
    <w:p w14:paraId="0F5D2FBF" w14:textId="77777777" w:rsidR="00833229" w:rsidRPr="00D70160" w:rsidRDefault="00833229" w:rsidP="00833229">
      <w:pPr>
        <w:ind w:left="720"/>
      </w:pPr>
    </w:p>
    <w:p w14:paraId="04FD6C03" w14:textId="77777777" w:rsidR="00833229" w:rsidRDefault="00833229" w:rsidP="00833229">
      <w:pPr>
        <w:numPr>
          <w:ilvl w:val="0"/>
          <w:numId w:val="5"/>
        </w:numPr>
      </w:pPr>
      <w:r w:rsidRPr="00D70160">
        <w:t>Sichtbarkeit für Ihr Engagement schaffen: Zeigen Sie, dass Ihnen Ausbildung, Nachwuchsgewinnung und die Zukunft unserer Region wichtig sind.</w:t>
      </w:r>
    </w:p>
    <w:p w14:paraId="0925565B" w14:textId="77777777" w:rsidR="00833229" w:rsidRPr="00D70160" w:rsidRDefault="00833229" w:rsidP="00833229"/>
    <w:p w14:paraId="786E9B6D" w14:textId="77777777" w:rsidR="00833229" w:rsidRDefault="00833229" w:rsidP="00833229">
      <w:pPr>
        <w:numPr>
          <w:ilvl w:val="0"/>
          <w:numId w:val="5"/>
        </w:numPr>
      </w:pPr>
      <w:r w:rsidRPr="00D70160">
        <w:t>Neue Impulse und Informationen erhalten: Profitieren Sie vom Austausch zu Berufsorientierung, Ausbildung und aktuellen Entwicklungen auf dem regionalen Ausbildungsmarkt.</w:t>
      </w:r>
    </w:p>
    <w:p w14:paraId="464D918B" w14:textId="77777777" w:rsidR="00833229" w:rsidRDefault="00833229" w:rsidP="00833229">
      <w:pPr>
        <w:pStyle w:val="Listenabsatz"/>
      </w:pPr>
    </w:p>
    <w:p w14:paraId="28D55F88" w14:textId="77777777" w:rsidR="00833229" w:rsidRDefault="00833229" w:rsidP="00833229">
      <w:pPr>
        <w:numPr>
          <w:ilvl w:val="0"/>
          <w:numId w:val="5"/>
        </w:numPr>
      </w:pPr>
      <w:r w:rsidRPr="008E39B8">
        <w:t>Mitbestimmen und mitgestalten: Bringen Sie in der Mitgliederversammlung Ihre Ideen und Impulse ein und nehmen Sie Einfluss auf die gemeinsame Arbeit des Vereins.</w:t>
      </w:r>
    </w:p>
    <w:p w14:paraId="1CBEBCAD" w14:textId="77777777" w:rsidR="00833229" w:rsidRPr="00D70160" w:rsidRDefault="00833229" w:rsidP="00833229"/>
    <w:p w14:paraId="5C58EB46" w14:textId="77777777" w:rsidR="00833229" w:rsidRDefault="00833229" w:rsidP="00833229">
      <w:pPr>
        <w:numPr>
          <w:ilvl w:val="0"/>
          <w:numId w:val="5"/>
        </w:numPr>
      </w:pPr>
      <w:r w:rsidRPr="00D70160">
        <w:t>Gemeinsam mehr erreichen: Bringen Sie Ihre Erfahrungen, Ideen und Perspektiven ein und gestalten Sie Projekte und Angebote aktiv mit.</w:t>
      </w:r>
    </w:p>
    <w:p w14:paraId="5A46BFA2" w14:textId="77777777" w:rsidR="00833229" w:rsidRPr="00D70160" w:rsidRDefault="00833229" w:rsidP="00833229"/>
    <w:p w14:paraId="67329692" w14:textId="77777777" w:rsidR="00833229" w:rsidRDefault="00833229" w:rsidP="00833229">
      <w:pPr>
        <w:numPr>
          <w:ilvl w:val="0"/>
          <w:numId w:val="5"/>
        </w:numPr>
      </w:pPr>
      <w:r w:rsidRPr="00D70160">
        <w:t>Fachkräfte von morgen gewinnen: Unterstützen Sie eine praxisnahe Berufsorientierung und tragen Sie dazu bei, dass Jugendliche und Ausbildungsbetriebe besser zusammenfinden.</w:t>
      </w:r>
    </w:p>
    <w:p w14:paraId="1AC74E63" w14:textId="77777777" w:rsidR="00833229" w:rsidRPr="00D70160" w:rsidRDefault="00833229" w:rsidP="00833229"/>
    <w:p w14:paraId="6B16DC4B" w14:textId="77777777" w:rsidR="00833229" w:rsidRDefault="00833229" w:rsidP="00833229">
      <w:pPr>
        <w:numPr>
          <w:ilvl w:val="0"/>
          <w:numId w:val="5"/>
        </w:numPr>
      </w:pPr>
      <w:r w:rsidRPr="00D70160">
        <w:t>Teil einer starken Gemeinschaft sein: Werden Sie Teil eines regionalen Netzwerks, das sich gemeinsam für Ausbildung und gute berufliche Perspektiven junger Menschen einsetzt.</w:t>
      </w:r>
    </w:p>
    <w:p w14:paraId="670E0927" w14:textId="77777777" w:rsidR="00833229" w:rsidRDefault="00833229" w:rsidP="00833229">
      <w:pPr>
        <w:pStyle w:val="Listenabsatz"/>
      </w:pPr>
    </w:p>
    <w:p w14:paraId="20820A31" w14:textId="77777777" w:rsidR="00833229" w:rsidRPr="00D70160" w:rsidRDefault="00833229" w:rsidP="00833229"/>
    <w:p w14:paraId="37CDB84B" w14:textId="77777777" w:rsidR="00833229" w:rsidRPr="00D70160" w:rsidRDefault="00833229" w:rsidP="00833229">
      <w:pPr>
        <w:rPr>
          <w:b/>
          <w:bCs/>
        </w:rPr>
      </w:pPr>
      <w:r w:rsidRPr="00D70160">
        <w:rPr>
          <w:b/>
          <w:bCs/>
        </w:rPr>
        <w:t>Sie investieren mit Ihrer Mitgliedschaft in die Zukunft junger Menschen – und gleichzeitig in die Zukunft Ihres Unternehmens und unserer Region.</w:t>
      </w:r>
    </w:p>
    <w:p w14:paraId="6A23DB74" w14:textId="77777777" w:rsidR="00833229" w:rsidRPr="00D70160" w:rsidRDefault="00833229" w:rsidP="00833229"/>
    <w:sectPr w:rsidR="00833229" w:rsidRPr="00D70160" w:rsidSect="00D9597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85" w:right="1417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767E2" w14:textId="77777777" w:rsidR="00833229" w:rsidRDefault="00833229" w:rsidP="004A08CC">
      <w:r>
        <w:separator/>
      </w:r>
    </w:p>
  </w:endnote>
  <w:endnote w:type="continuationSeparator" w:id="0">
    <w:p w14:paraId="21D796E0" w14:textId="77777777" w:rsidR="00833229" w:rsidRDefault="00833229" w:rsidP="004A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osis-Regular">
    <w:altName w:val="Dosi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osis-Light">
    <w:altName w:val="Dosis Light"/>
    <w:panose1 w:val="00000000000000000000"/>
    <w:charset w:val="00"/>
    <w:family w:val="auto"/>
    <w:notTrueType/>
    <w:pitch w:val="variable"/>
    <w:sig w:usb0="A00000BF" w:usb1="50002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0826" w14:textId="77777777" w:rsidR="00E32DC9" w:rsidRDefault="00E32DC9" w:rsidP="00E32DC9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BF34B56" w14:textId="77777777" w:rsidR="00E32DC9" w:rsidRDefault="00E32DC9" w:rsidP="00E32DC9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BA140" w14:textId="77777777" w:rsidR="00E32DC9" w:rsidRPr="00E32DC9" w:rsidRDefault="00E32DC9" w:rsidP="00E32DC9">
    <w:pPr>
      <w:pStyle w:val="Fuzeile"/>
      <w:framePr w:wrap="around" w:vAnchor="text" w:hAnchor="page" w:x="405" w:y="254"/>
      <w:rPr>
        <w:rStyle w:val="Seitenzahl"/>
        <w:rFonts w:ascii="Arial" w:hAnsi="Arial"/>
        <w:sz w:val="20"/>
        <w:szCs w:val="20"/>
      </w:rPr>
    </w:pPr>
    <w:r w:rsidRPr="00E32DC9">
      <w:rPr>
        <w:rStyle w:val="Seitenzahl"/>
        <w:rFonts w:ascii="Arial" w:hAnsi="Arial"/>
        <w:sz w:val="20"/>
        <w:szCs w:val="20"/>
      </w:rPr>
      <w:fldChar w:fldCharType="begin"/>
    </w:r>
    <w:r w:rsidRPr="00E32DC9">
      <w:rPr>
        <w:rStyle w:val="Seitenzahl"/>
        <w:rFonts w:ascii="Arial" w:hAnsi="Arial"/>
        <w:sz w:val="20"/>
        <w:szCs w:val="20"/>
      </w:rPr>
      <w:instrText xml:space="preserve">PAGE  </w:instrText>
    </w:r>
    <w:r w:rsidRPr="00E32DC9">
      <w:rPr>
        <w:rStyle w:val="Seitenzahl"/>
        <w:rFonts w:ascii="Arial" w:hAnsi="Arial"/>
        <w:sz w:val="20"/>
        <w:szCs w:val="20"/>
      </w:rPr>
      <w:fldChar w:fldCharType="separate"/>
    </w:r>
    <w:r w:rsidR="00D9597A">
      <w:rPr>
        <w:rStyle w:val="Seitenzahl"/>
        <w:rFonts w:ascii="Arial" w:hAnsi="Arial"/>
        <w:noProof/>
        <w:sz w:val="20"/>
        <w:szCs w:val="20"/>
      </w:rPr>
      <w:t>2</w:t>
    </w:r>
    <w:r w:rsidRPr="00E32DC9">
      <w:rPr>
        <w:rStyle w:val="Seitenzahl"/>
        <w:rFonts w:ascii="Arial" w:hAnsi="Arial"/>
        <w:sz w:val="20"/>
        <w:szCs w:val="20"/>
      </w:rPr>
      <w:fldChar w:fldCharType="end"/>
    </w:r>
  </w:p>
  <w:p w14:paraId="62E5D8BC" w14:textId="77777777" w:rsidR="00E32DC9" w:rsidRDefault="00E32DC9" w:rsidP="00E32DC9">
    <w:pPr>
      <w:pStyle w:val="Fuzeile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2C4F" w14:textId="77777777" w:rsidR="00CC517E" w:rsidRDefault="00CC517E" w:rsidP="00CC517E">
    <w:pPr>
      <w:pStyle w:val="Kopfzeile"/>
      <w:framePr w:wrap="around" w:vAnchor="text" w:hAnchor="page" w:x="541" w:y="150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D9597A">
      <w:rPr>
        <w:rStyle w:val="Seitenzahl"/>
        <w:noProof/>
      </w:rPr>
      <w:t>1</w:t>
    </w:r>
    <w:r>
      <w:rPr>
        <w:rStyle w:val="Seitenzahl"/>
      </w:rPr>
      <w:fldChar w:fldCharType="end"/>
    </w:r>
  </w:p>
  <w:p w14:paraId="57DBC7F6" w14:textId="77777777" w:rsidR="00CC517E" w:rsidRDefault="00CC51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79A5C" w14:textId="77777777" w:rsidR="00833229" w:rsidRDefault="00833229" w:rsidP="004A08CC">
      <w:r>
        <w:separator/>
      </w:r>
    </w:p>
  </w:footnote>
  <w:footnote w:type="continuationSeparator" w:id="0">
    <w:p w14:paraId="56C3F27F" w14:textId="77777777" w:rsidR="00833229" w:rsidRDefault="00833229" w:rsidP="004A0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9ABC" w14:textId="77777777" w:rsidR="00CC517E" w:rsidRDefault="00CC517E">
    <w:pPr>
      <w:pStyle w:val="Kopfzeile"/>
    </w:pPr>
    <w:r>
      <w:rPr>
        <w:noProof/>
      </w:rPr>
      <w:drawing>
        <wp:anchor distT="0" distB="0" distL="114300" distR="114300" simplePos="0" relativeHeight="251660288" behindDoc="1" locked="1" layoutInCell="1" allowOverlap="1" wp14:anchorId="7F627E65" wp14:editId="0097EA9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8405" cy="10692130"/>
          <wp:effectExtent l="0" t="0" r="0" b="1270"/>
          <wp:wrapNone/>
          <wp:docPr id="6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8405" cy="1069213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89519" w14:textId="6F65EA3B" w:rsidR="00CC517E" w:rsidRDefault="00D9597A" w:rsidP="00CC517E">
    <w:pPr>
      <w:pStyle w:val="Kopfzeile"/>
      <w:ind w:firstLine="360"/>
    </w:pPr>
    <w:r>
      <w:rPr>
        <w:noProof/>
      </w:rPr>
      <w:drawing>
        <wp:anchor distT="0" distB="0" distL="114300" distR="114300" simplePos="0" relativeHeight="251661312" behindDoc="1" locked="1" layoutInCell="1" allowOverlap="1" wp14:anchorId="5F108809" wp14:editId="183FBCE8">
          <wp:simplePos x="0" y="0"/>
          <wp:positionH relativeFrom="column">
            <wp:posOffset>-925195</wp:posOffset>
          </wp:positionH>
          <wp:positionV relativeFrom="page">
            <wp:posOffset>-25400</wp:posOffset>
          </wp:positionV>
          <wp:extent cx="7590790" cy="10737215"/>
          <wp:effectExtent l="0" t="0" r="381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0790" cy="1073721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229">
      <w:rPr>
        <w:noProof/>
      </w:rPr>
      <w:drawing>
        <wp:inline distT="0" distB="0" distL="0" distR="0" wp14:anchorId="2BC5B5BB" wp14:editId="22714B63">
          <wp:extent cx="756285" cy="774065"/>
          <wp:effectExtent l="0" t="0" r="5715" b="6985"/>
          <wp:docPr id="7481259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63C6"/>
    <w:multiLevelType w:val="hybridMultilevel"/>
    <w:tmpl w:val="F7481D10"/>
    <w:lvl w:ilvl="0" w:tplc="C286407A">
      <w:numFmt w:val="bullet"/>
      <w:lvlText w:val="-"/>
      <w:lvlJc w:val="left"/>
      <w:pPr>
        <w:ind w:left="720" w:hanging="360"/>
      </w:pPr>
      <w:rPr>
        <w:rFonts w:ascii="Dosis-Regular" w:eastAsiaTheme="minorEastAsia" w:hAnsi="Dosis-Regular" w:cs="Dosis-Regular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A3D93"/>
    <w:multiLevelType w:val="hybridMultilevel"/>
    <w:tmpl w:val="D732429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5D4E2D"/>
    <w:multiLevelType w:val="hybridMultilevel"/>
    <w:tmpl w:val="D2B4CB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01E75"/>
    <w:multiLevelType w:val="hybridMultilevel"/>
    <w:tmpl w:val="70E2FCF4"/>
    <w:lvl w:ilvl="0" w:tplc="C286407A">
      <w:numFmt w:val="bullet"/>
      <w:lvlText w:val="-"/>
      <w:lvlJc w:val="left"/>
      <w:pPr>
        <w:ind w:left="1080" w:hanging="360"/>
      </w:pPr>
      <w:rPr>
        <w:rFonts w:ascii="Dosis-Regular" w:eastAsiaTheme="minorEastAsia" w:hAnsi="Dosis-Regular" w:cs="Dosis-Regular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664EE3"/>
    <w:multiLevelType w:val="multilevel"/>
    <w:tmpl w:val="54E0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4559744">
    <w:abstractNumId w:val="2"/>
  </w:num>
  <w:num w:numId="2" w16cid:durableId="676739046">
    <w:abstractNumId w:val="0"/>
  </w:num>
  <w:num w:numId="3" w16cid:durableId="2052920281">
    <w:abstractNumId w:val="3"/>
  </w:num>
  <w:num w:numId="4" w16cid:durableId="1126507398">
    <w:abstractNumId w:val="1"/>
  </w:num>
  <w:num w:numId="5" w16cid:durableId="479200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1"/>
  </w:docVars>
  <w:rsids>
    <w:rsidRoot w:val="00833229"/>
    <w:rsid w:val="00021DC9"/>
    <w:rsid w:val="00042DF0"/>
    <w:rsid w:val="00051010"/>
    <w:rsid w:val="00072676"/>
    <w:rsid w:val="000953A2"/>
    <w:rsid w:val="000B17B2"/>
    <w:rsid w:val="00191586"/>
    <w:rsid w:val="0023236E"/>
    <w:rsid w:val="0035606E"/>
    <w:rsid w:val="003775C4"/>
    <w:rsid w:val="004A08CC"/>
    <w:rsid w:val="004D7F4B"/>
    <w:rsid w:val="00564DB5"/>
    <w:rsid w:val="005B05C6"/>
    <w:rsid w:val="005C53C3"/>
    <w:rsid w:val="005D2C5F"/>
    <w:rsid w:val="00623EC5"/>
    <w:rsid w:val="007A13AA"/>
    <w:rsid w:val="007B1CCC"/>
    <w:rsid w:val="00811761"/>
    <w:rsid w:val="00822499"/>
    <w:rsid w:val="00833229"/>
    <w:rsid w:val="008550DC"/>
    <w:rsid w:val="00855946"/>
    <w:rsid w:val="00A31266"/>
    <w:rsid w:val="00A50759"/>
    <w:rsid w:val="00B007D9"/>
    <w:rsid w:val="00B65158"/>
    <w:rsid w:val="00CC0B0E"/>
    <w:rsid w:val="00CC517E"/>
    <w:rsid w:val="00D35759"/>
    <w:rsid w:val="00D66502"/>
    <w:rsid w:val="00D9597A"/>
    <w:rsid w:val="00E32DC9"/>
    <w:rsid w:val="00EE09BE"/>
    <w:rsid w:val="00F35F20"/>
    <w:rsid w:val="00F77CBC"/>
    <w:rsid w:val="00FA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F15AC2"/>
  <w14:defaultImageDpi w14:val="300"/>
  <w15:docId w15:val="{EADC3435-21A9-4774-987D-3BDB27F0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8C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8CC"/>
  </w:style>
  <w:style w:type="paragraph" w:styleId="Fuzeile">
    <w:name w:val="footer"/>
    <w:basedOn w:val="Standard"/>
    <w:link w:val="FuzeileZchn"/>
    <w:uiPriority w:val="99"/>
    <w:unhideWhenUsed/>
    <w:rsid w:val="004A08C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8C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8CC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8CC"/>
    <w:rPr>
      <w:rFonts w:ascii="Lucida Grande" w:hAnsi="Lucida Grande"/>
      <w:sz w:val="18"/>
      <w:szCs w:val="18"/>
    </w:rPr>
  </w:style>
  <w:style w:type="paragraph" w:customStyle="1" w:styleId="EinfacherAbsatz">
    <w:name w:val="[Einfacher Absatz]"/>
    <w:basedOn w:val="Standard"/>
    <w:uiPriority w:val="99"/>
    <w:rsid w:val="00CC0B0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basedOn w:val="Absatz-Standardschriftart"/>
    <w:uiPriority w:val="99"/>
    <w:unhideWhenUsed/>
    <w:rsid w:val="00A31266"/>
    <w:rPr>
      <w:color w:val="0000FF" w:themeColor="hyperlink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E32DC9"/>
  </w:style>
  <w:style w:type="paragraph" w:styleId="Listenabsatz">
    <w:name w:val="List Paragraph"/>
    <w:basedOn w:val="Standard"/>
    <w:uiPriority w:val="34"/>
    <w:qFormat/>
    <w:rsid w:val="00833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erwaltung\Ausbildungsregion%20e.V\9.%20&#214;ffentlichkeitsarbeit\briefbogen%20seite%201%20und%202%20_2026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86EE28-621D-9C45-9A9E-B247614EC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briefbogen seite 1 und 2 _2026.dotx</Template>
  <TotalTime>0</TotalTime>
  <Pages>1</Pages>
  <Words>199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Steininger, Susanne</dc:creator>
  <cp:lastModifiedBy>Steininger, Susanne</cp:lastModifiedBy>
  <cp:revision>1</cp:revision>
  <cp:lastPrinted>2021-02-18T13:42:00Z</cp:lastPrinted>
  <dcterms:created xsi:type="dcterms:W3CDTF">2026-08-27T16:17:00Z</dcterms:created>
  <dcterms:modified xsi:type="dcterms:W3CDTF">2026-08-27T16:20:00Z</dcterms:modified>
</cp:coreProperties>
</file>